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D8" w:rsidRDefault="005728D8" w:rsidP="004C5DB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27pt;margin-top:9pt;width:477pt;height:180pt;z-index:251655680" adj="4320" fillcolor="#cff" strokeweight="3pt">
            <v:textbox>
              <w:txbxContent>
                <w:p w:rsidR="005728D8" w:rsidRPr="002E1923" w:rsidRDefault="005728D8" w:rsidP="001E592F">
                  <w:pPr>
                    <w:jc w:val="center"/>
                    <w:rPr>
                      <w:rFonts w:ascii="Monotype Corsiva" w:hAnsi="Monotype Corsiva"/>
                      <w:b/>
                      <w:color w:val="0000FF"/>
                      <w:sz w:val="56"/>
                      <w:szCs w:val="56"/>
                    </w:rPr>
                  </w:pPr>
                  <w:r w:rsidRPr="002E1923">
                    <w:rPr>
                      <w:rFonts w:ascii="Monotype Corsiva" w:hAnsi="Monotype Corsiva"/>
                      <w:b/>
                      <w:color w:val="0000FF"/>
                      <w:sz w:val="56"/>
                      <w:szCs w:val="56"/>
                    </w:rPr>
                    <w:t>Сказка о хрустальном олене</w:t>
                  </w:r>
                </w:p>
                <w:p w:rsidR="005728D8" w:rsidRPr="006D3203" w:rsidRDefault="005728D8" w:rsidP="007E353B">
                  <w:pPr>
                    <w:spacing w:after="0" w:line="240" w:lineRule="auto"/>
                    <w:ind w:left="396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Панов Никита </w:t>
                  </w:r>
                  <w:r w:rsidRPr="006D3203">
                    <w:rPr>
                      <w:b/>
                    </w:rPr>
                    <w:t xml:space="preserve">7 лет </w:t>
                  </w:r>
                  <w:r>
                    <w:rPr>
                      <w:b/>
                    </w:rPr>
                    <w:t>(воспитанник МБДОУ детский сад № 450 Сормовского района)</w:t>
                  </w:r>
                </w:p>
                <w:p w:rsidR="005728D8" w:rsidRPr="006D3203" w:rsidRDefault="005728D8" w:rsidP="007E353B">
                  <w:pPr>
                    <w:spacing w:after="0" w:line="240" w:lineRule="auto"/>
                    <w:ind w:left="3960"/>
                    <w:jc w:val="both"/>
                    <w:rPr>
                      <w:b/>
                    </w:rPr>
                  </w:pPr>
                  <w:r w:rsidRPr="006D3203">
                    <w:rPr>
                      <w:b/>
                    </w:rPr>
                    <w:t>с папой Дмитрием Александровичем и</w:t>
                  </w:r>
                </w:p>
                <w:p w:rsidR="005728D8" w:rsidRPr="006D3203" w:rsidRDefault="005728D8" w:rsidP="007E353B">
                  <w:pPr>
                    <w:spacing w:after="0" w:line="240" w:lineRule="auto"/>
                    <w:ind w:left="3960"/>
                    <w:jc w:val="both"/>
                    <w:rPr>
                      <w:b/>
                    </w:rPr>
                  </w:pPr>
                  <w:r w:rsidRPr="006D3203">
                    <w:rPr>
                      <w:b/>
                    </w:rPr>
                    <w:t xml:space="preserve"> мамой  Диной Александровной</w:t>
                  </w:r>
                </w:p>
              </w:txbxContent>
            </v:textbox>
          </v:shape>
        </w:pict>
      </w:r>
    </w:p>
    <w:p w:rsidR="005728D8" w:rsidRDefault="005728D8" w:rsidP="004C5DBE">
      <w:pPr>
        <w:jc w:val="both"/>
        <w:rPr>
          <w:rFonts w:ascii="Times New Roman" w:hAnsi="Times New Roman"/>
          <w:sz w:val="28"/>
          <w:szCs w:val="28"/>
        </w:rPr>
      </w:pPr>
    </w:p>
    <w:p w:rsidR="005728D8" w:rsidRDefault="005728D8" w:rsidP="004C5DBE">
      <w:pPr>
        <w:jc w:val="both"/>
        <w:rPr>
          <w:rFonts w:ascii="Times New Roman" w:hAnsi="Times New Roman"/>
          <w:sz w:val="28"/>
          <w:szCs w:val="28"/>
        </w:rPr>
      </w:pPr>
    </w:p>
    <w:p w:rsidR="005728D8" w:rsidRDefault="005728D8" w:rsidP="004C5DBE">
      <w:pPr>
        <w:jc w:val="both"/>
        <w:rPr>
          <w:rFonts w:ascii="Times New Roman" w:hAnsi="Times New Roman"/>
          <w:sz w:val="28"/>
          <w:szCs w:val="28"/>
        </w:rPr>
      </w:pPr>
    </w:p>
    <w:p w:rsidR="005728D8" w:rsidRDefault="005728D8" w:rsidP="004C5DBE">
      <w:pPr>
        <w:jc w:val="both"/>
        <w:rPr>
          <w:rFonts w:ascii="Times New Roman" w:hAnsi="Times New Roman"/>
          <w:sz w:val="28"/>
          <w:szCs w:val="28"/>
        </w:rPr>
      </w:pPr>
    </w:p>
    <w:p w:rsidR="005728D8" w:rsidRDefault="005728D8" w:rsidP="004C5DBE">
      <w:pPr>
        <w:jc w:val="both"/>
        <w:rPr>
          <w:rFonts w:ascii="Times New Roman" w:hAnsi="Times New Roman"/>
          <w:sz w:val="28"/>
          <w:szCs w:val="28"/>
        </w:rPr>
      </w:pPr>
    </w:p>
    <w:p w:rsidR="005728D8" w:rsidRDefault="005728D8" w:rsidP="004C5DB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group id="_x0000_s1027" style="position:absolute;left:0;text-align:left;margin-left:54pt;margin-top:26.9pt;width:306pt;height:450pt;z-index:251658752" coordorigin="2781,5094" coordsize="6120,9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781;top:5094;width:6105;height:8925">
              <v:imagedata r:id="rId4" o:title="" croptop="2591f" cropbottom="2001f" cropleft="2624f" cropright="6553f"/>
            </v:shape>
            <v:roundrect id="_x0000_s1029" style="position:absolute;left:4941;top:13554;width:3960;height:540" arcsize="10923f">
              <v:textbox>
                <w:txbxContent>
                  <w:p w:rsidR="005728D8" w:rsidRPr="007E353B" w:rsidRDefault="005728D8">
                    <w:pPr>
                      <w:rPr>
                        <w:b/>
                      </w:rPr>
                    </w:pPr>
                    <w:r w:rsidRPr="007E353B">
                      <w:rPr>
                        <w:b/>
                      </w:rPr>
                      <w:t>Хрустальный олень, Панов Никита</w:t>
                    </w:r>
                  </w:p>
                </w:txbxContent>
              </v:textbox>
            </v:roundrect>
          </v:group>
        </w:pict>
      </w:r>
    </w:p>
    <w:p w:rsidR="005728D8" w:rsidRPr="006D3203" w:rsidRDefault="005728D8" w:rsidP="006D3203">
      <w:pPr>
        <w:ind w:left="10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oundrect id="_x0000_s1030" style="position:absolute;left:0;text-align:left;margin-left:162pt;margin-top:421.4pt;width:198pt;height:27pt;z-index:251657728" arcsize="10923f">
            <v:textbox>
              <w:txbxContent>
                <w:p w:rsidR="005728D8" w:rsidRPr="007E353B" w:rsidRDefault="005728D8">
                  <w:pPr>
                    <w:rPr>
                      <w:b/>
                    </w:rPr>
                  </w:pPr>
                  <w:r w:rsidRPr="007E353B">
                    <w:rPr>
                      <w:b/>
                    </w:rPr>
                    <w:t>Хрустальный олень, Панов Никита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1" style="position:absolute;left:0;text-align:left;margin-left:162pt;margin-top:421.4pt;width:198pt;height:27pt;z-index:251656704" arcsize="10923f">
            <v:textbox>
              <w:txbxContent>
                <w:p w:rsidR="005728D8" w:rsidRPr="007E353B" w:rsidRDefault="005728D8">
                  <w:pPr>
                    <w:rPr>
                      <w:b/>
                    </w:rPr>
                  </w:pPr>
                  <w:r w:rsidRPr="007E353B">
                    <w:rPr>
                      <w:b/>
                    </w:rPr>
                    <w:t>Хрустальный олень, Панов Никита</w:t>
                  </w:r>
                </w:p>
              </w:txbxContent>
            </v:textbox>
          </v:roundrect>
        </w:pict>
      </w: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</w:p>
    <w:p w:rsidR="005728D8" w:rsidRDefault="005728D8" w:rsidP="006D320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Нижний Новгород , 2014</w:t>
      </w:r>
    </w:p>
    <w:p w:rsidR="005728D8" w:rsidRPr="00EF58F6" w:rsidRDefault="005728D8" w:rsidP="00EF58F6">
      <w:pPr>
        <w:spacing w:line="360" w:lineRule="auto"/>
        <w:ind w:right="715"/>
        <w:jc w:val="both"/>
        <w:rPr>
          <w:rFonts w:ascii="Monotype Corsiva" w:hAnsi="Monotype Corsiva"/>
          <w:b/>
          <w:sz w:val="36"/>
          <w:szCs w:val="36"/>
        </w:rPr>
      </w:pPr>
      <w:r w:rsidRPr="00EF58F6">
        <w:rPr>
          <w:rFonts w:ascii="Monotype Corsiva" w:hAnsi="Monotype Corsiva"/>
          <w:b/>
          <w:sz w:val="36"/>
          <w:szCs w:val="36"/>
        </w:rPr>
        <w:t xml:space="preserve">      В  давние-давние  времена  на месте нашего города  были густые  и непроходимые леса. И вот  однажды   решили люди построить  здесь крепость. Стали они выбирать место. Выбирали –выбирали,  но никак выбрать не могли. Все-то им не так: то косогор, то ветродуй.  Опечалились люди, руки опустили, подумали, что не бывать новой крепости, как вдруг однажды из чащи леса вышел к ним Хрустальный Олень. Был он необыкновенным: высоким, могучим и очень красивым.  Люди и сказать ничего не могли, так были удивлены увиденным.  А Олень им и говорит:</w:t>
      </w:r>
    </w:p>
    <w:p w:rsidR="005728D8" w:rsidRPr="00EF58F6" w:rsidRDefault="005728D8" w:rsidP="00EF58F6">
      <w:pPr>
        <w:spacing w:line="360" w:lineRule="auto"/>
        <w:ind w:right="715"/>
        <w:jc w:val="both"/>
        <w:rPr>
          <w:rFonts w:ascii="Monotype Corsiva" w:hAnsi="Monotype Corsiva"/>
          <w:b/>
          <w:sz w:val="36"/>
          <w:szCs w:val="36"/>
        </w:rPr>
      </w:pPr>
      <w:r w:rsidRPr="00EF58F6">
        <w:rPr>
          <w:rFonts w:ascii="Monotype Corsiva" w:hAnsi="Monotype Corsiva"/>
          <w:b/>
          <w:sz w:val="36"/>
          <w:szCs w:val="36"/>
        </w:rPr>
        <w:t xml:space="preserve">         - Знаю я, что вы место для крепости выбираете. Я вам его покажу. Где остановлюсь, там и крепости быть! Но у меня условие есть: лес не вырубать и зверей не уничтожать! Иначе не построить вам ничего.</w:t>
      </w:r>
    </w:p>
    <w:p w:rsidR="005728D8" w:rsidRPr="00EF58F6" w:rsidRDefault="005728D8" w:rsidP="00EF58F6">
      <w:pPr>
        <w:spacing w:line="360" w:lineRule="auto"/>
        <w:ind w:right="715"/>
        <w:jc w:val="both"/>
        <w:rPr>
          <w:rFonts w:ascii="Monotype Corsiva" w:hAnsi="Monotype Corsiva"/>
          <w:b/>
          <w:sz w:val="36"/>
          <w:szCs w:val="36"/>
        </w:rPr>
      </w:pPr>
      <w:r w:rsidRPr="00EF58F6">
        <w:rPr>
          <w:rFonts w:ascii="Monotype Corsiva" w:hAnsi="Monotype Corsiva"/>
          <w:b/>
          <w:sz w:val="36"/>
          <w:szCs w:val="36"/>
        </w:rPr>
        <w:t xml:space="preserve">          Удивленные увиденным и услышанным люди согласились.  И повел их Хрустальный Олень по   берегу Волги–реки. Шли они долго. То на высокие горы поднимались, то в глубокие овраги спускались,  из сил уж выбились. А Олень их все ведет и ведет. И вот на пути у них еще одна высокая-высокая гора.  Люди уж сомневаться стали в обещании Оленя, ругать его за обман  уж было начали.  Но в гору за ним все же поднялись.  И вдруг Хрустальный Олень остановился и копытом стал бить.  Подошли к нему люди поближе, оглянулись вокруг и ахнули.  Красоты такой они и не видывали никогда: стоят они на высокой горе, внизу две реки могучие сливаются,  вокруг -  леса  непроходимые</w:t>
      </w:r>
      <w:bookmarkStart w:id="0" w:name="_GoBack"/>
      <w:bookmarkEnd w:id="0"/>
      <w:r w:rsidRPr="00EF58F6">
        <w:rPr>
          <w:rFonts w:ascii="Monotype Corsiva" w:hAnsi="Monotype Corsiva"/>
          <w:b/>
          <w:sz w:val="36"/>
          <w:szCs w:val="36"/>
        </w:rPr>
        <w:t xml:space="preserve">  да дали необъятные. Просторы такие, что взглядом не окинешь.   Лучшего места и пожелать нельзя.   Поклонились  люди  Оленю:</w:t>
      </w:r>
    </w:p>
    <w:p w:rsidR="005728D8" w:rsidRPr="00EF58F6" w:rsidRDefault="005728D8" w:rsidP="00EF58F6">
      <w:pPr>
        <w:spacing w:line="360" w:lineRule="auto"/>
        <w:ind w:right="715"/>
        <w:jc w:val="both"/>
        <w:rPr>
          <w:rFonts w:ascii="Monotype Corsiva" w:hAnsi="Monotype Corsiva"/>
          <w:b/>
          <w:sz w:val="36"/>
          <w:szCs w:val="36"/>
        </w:rPr>
      </w:pPr>
      <w:r w:rsidRPr="00EF58F6">
        <w:rPr>
          <w:rFonts w:ascii="Monotype Corsiva" w:hAnsi="Monotype Corsiva"/>
          <w:b/>
          <w:sz w:val="36"/>
          <w:szCs w:val="36"/>
        </w:rPr>
        <w:t xml:space="preserve">        -  Спасибо тебе, Хрустальный Олень!  Не обманул!  Ты уж нас прости, что усомнились в словах твоих. Никогда тебя не забудем.  И ты к нам приходи. Гостем дорогим у нас всегда будешь! Милости просим!</w:t>
      </w:r>
    </w:p>
    <w:p w:rsidR="005728D8" w:rsidRPr="00EF58F6" w:rsidRDefault="005728D8" w:rsidP="00EF58F6">
      <w:pPr>
        <w:spacing w:line="360" w:lineRule="auto"/>
        <w:ind w:right="715"/>
        <w:jc w:val="both"/>
        <w:rPr>
          <w:rFonts w:ascii="Monotype Corsiva" w:hAnsi="Monotype Corsiva"/>
          <w:b/>
          <w:sz w:val="36"/>
          <w:szCs w:val="36"/>
        </w:rPr>
      </w:pPr>
      <w:r w:rsidRPr="00EF58F6">
        <w:rPr>
          <w:rFonts w:ascii="Monotype Corsiva" w:hAnsi="Monotype Corsiva"/>
          <w:b/>
          <w:sz w:val="36"/>
          <w:szCs w:val="36"/>
        </w:rPr>
        <w:t xml:space="preserve">         Ничего не ответил им Хрустальный Олень, лишь поклонился и в чаще скрылся.</w:t>
      </w:r>
    </w:p>
    <w:p w:rsidR="005728D8" w:rsidRPr="00EF58F6" w:rsidRDefault="005728D8" w:rsidP="00EF58F6">
      <w:pPr>
        <w:spacing w:line="360" w:lineRule="auto"/>
        <w:ind w:right="715"/>
        <w:jc w:val="both"/>
        <w:rPr>
          <w:rFonts w:ascii="Monotype Corsiva" w:hAnsi="Monotype Corsiva"/>
          <w:b/>
          <w:sz w:val="36"/>
          <w:szCs w:val="36"/>
        </w:rPr>
      </w:pPr>
      <w:r w:rsidRPr="00EF58F6">
        <w:rPr>
          <w:rFonts w:ascii="Monotype Corsiva" w:hAnsi="Monotype Corsiva"/>
          <w:b/>
          <w:sz w:val="36"/>
          <w:szCs w:val="36"/>
        </w:rPr>
        <w:t xml:space="preserve">        И началось в тот же день строительство крепости.  А  позже здесь был возведен  красавец Кремль.</w:t>
      </w:r>
    </w:p>
    <w:p w:rsidR="005728D8" w:rsidRPr="00EF58F6" w:rsidRDefault="005728D8" w:rsidP="00EF58F6">
      <w:pPr>
        <w:spacing w:line="360" w:lineRule="auto"/>
        <w:ind w:right="715"/>
        <w:jc w:val="both"/>
        <w:rPr>
          <w:rFonts w:ascii="Monotype Corsiva" w:hAnsi="Monotype Corsiva"/>
          <w:b/>
          <w:sz w:val="36"/>
          <w:szCs w:val="36"/>
        </w:rPr>
      </w:pPr>
      <w:r w:rsidRPr="00EF58F6">
        <w:rPr>
          <w:rFonts w:ascii="Monotype Corsiva" w:hAnsi="Monotype Corsiva"/>
          <w:b/>
          <w:sz w:val="36"/>
          <w:szCs w:val="36"/>
        </w:rPr>
        <w:t xml:space="preserve">         Прошло с тех пор много лет.  Зажили люди на  своем новом месте.  И все-то у них хорошо было. Появились у них дети, внуки, правнуки.  Жизнь новая началась. А молва об Олене так и передавалась из поколения в поколение, хотя  Олень больше  и не появлялся в здешних местах.  Вот люди и решили в память о Хрустальном Олене увековечить его образ в своем гербе.</w:t>
      </w:r>
    </w:p>
    <w:p w:rsidR="005728D8" w:rsidRDefault="005728D8" w:rsidP="006D3203">
      <w:pPr>
        <w:spacing w:line="360" w:lineRule="auto"/>
        <w:ind w:right="715"/>
        <w:jc w:val="both"/>
        <w:rPr>
          <w:rFonts w:ascii="Monotype Corsiva" w:hAnsi="Monotype Corsiva"/>
          <w:b/>
          <w:sz w:val="36"/>
          <w:szCs w:val="36"/>
        </w:rPr>
      </w:pPr>
      <w:r w:rsidRPr="00EF58F6">
        <w:rPr>
          <w:rFonts w:ascii="Monotype Corsiva" w:hAnsi="Monotype Corsiva"/>
          <w:b/>
          <w:sz w:val="36"/>
          <w:szCs w:val="36"/>
        </w:rPr>
        <w:t xml:space="preserve">        Было ли это на самом деле, не было ли – решать вам.  Но на гербе нашего города действительно изображен Олень.</w:t>
      </w:r>
    </w:p>
    <w:p w:rsidR="005728D8" w:rsidRDefault="005728D8" w:rsidP="006D3203">
      <w:pPr>
        <w:spacing w:line="360" w:lineRule="auto"/>
        <w:ind w:right="715"/>
        <w:jc w:val="both"/>
        <w:rPr>
          <w:rFonts w:ascii="Monotype Corsiva" w:hAnsi="Monotype Corsiva"/>
          <w:b/>
          <w:sz w:val="36"/>
          <w:szCs w:val="36"/>
        </w:rPr>
      </w:pPr>
      <w:r>
        <w:rPr>
          <w:noProof/>
          <w:lang w:eastAsia="ru-RU"/>
        </w:rPr>
        <w:pict>
          <v:group id="_x0000_s1032" style="position:absolute;left:0;text-align:left;margin-left:9pt;margin-top:9pt;width:414pt;height:549pt;z-index:251659776" coordorigin="1881,1314" coordsize="8280,10980">
            <v:shape id="_x0000_s1033" type="#_x0000_t75" style="position:absolute;left:507;top:2688;width:10980;height:8231;rotation:-270">
              <v:imagedata r:id="rId5" o:title=""/>
            </v:shape>
            <v:roundrect id="_x0000_s1034" style="position:absolute;left:6021;top:11574;width:4140;height:720" arcsize="10923f">
              <v:textbox>
                <w:txbxContent>
                  <w:p w:rsidR="005728D8" w:rsidRPr="0003503D" w:rsidRDefault="005728D8" w:rsidP="0003503D">
                    <w:pPr>
                      <w:rPr>
                        <w:b/>
                      </w:rPr>
                    </w:pPr>
                    <w:r w:rsidRPr="0003503D">
                      <w:rPr>
                        <w:b/>
                      </w:rPr>
                      <w:t>Кремль на дятловых горах, Панов Никита</w:t>
                    </w:r>
                  </w:p>
                </w:txbxContent>
              </v:textbox>
            </v:roundrect>
          </v:group>
        </w:pict>
      </w:r>
    </w:p>
    <w:p w:rsidR="005728D8" w:rsidRPr="0003503D" w:rsidRDefault="005728D8" w:rsidP="0003503D">
      <w:pPr>
        <w:tabs>
          <w:tab w:val="left" w:pos="2505"/>
        </w:tabs>
        <w:jc w:val="right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sectPr w:rsidR="005728D8" w:rsidRPr="0003503D" w:rsidSect="001E592F">
      <w:pgSz w:w="11906" w:h="16838"/>
      <w:pgMar w:top="1134" w:right="850" w:bottom="1134" w:left="1701" w:header="708" w:footer="708" w:gutter="0"/>
      <w:pgBorders w:offsetFrom="page">
        <w:top w:val="circlesLines" w:sz="30" w:space="24" w:color="auto"/>
        <w:left w:val="circlesLines" w:sz="30" w:space="24" w:color="auto"/>
        <w:bottom w:val="circlesLines" w:sz="30" w:space="24" w:color="auto"/>
        <w:right w:val="circlesLine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784F"/>
    <w:rsid w:val="0003503D"/>
    <w:rsid w:val="00060A32"/>
    <w:rsid w:val="000D0249"/>
    <w:rsid w:val="001E592F"/>
    <w:rsid w:val="002E05C1"/>
    <w:rsid w:val="002E1923"/>
    <w:rsid w:val="00321CC1"/>
    <w:rsid w:val="00355BD3"/>
    <w:rsid w:val="004C5DBE"/>
    <w:rsid w:val="005728D8"/>
    <w:rsid w:val="005766B3"/>
    <w:rsid w:val="005F1CD4"/>
    <w:rsid w:val="00606C09"/>
    <w:rsid w:val="00607716"/>
    <w:rsid w:val="006469A1"/>
    <w:rsid w:val="00692605"/>
    <w:rsid w:val="006D3203"/>
    <w:rsid w:val="007A350A"/>
    <w:rsid w:val="007E353B"/>
    <w:rsid w:val="00994378"/>
    <w:rsid w:val="00AB4CAA"/>
    <w:rsid w:val="00B472E4"/>
    <w:rsid w:val="00BF784F"/>
    <w:rsid w:val="00C15007"/>
    <w:rsid w:val="00C25FD4"/>
    <w:rsid w:val="00EC1DB4"/>
    <w:rsid w:val="00ED7B56"/>
    <w:rsid w:val="00EF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00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159</TotalTime>
  <Pages>4</Pages>
  <Words>368</Words>
  <Characters>2103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*</cp:lastModifiedBy>
  <cp:revision>6</cp:revision>
  <dcterms:created xsi:type="dcterms:W3CDTF">2014-12-08T19:08:00Z</dcterms:created>
  <dcterms:modified xsi:type="dcterms:W3CDTF">2014-12-12T06:20:00Z</dcterms:modified>
</cp:coreProperties>
</file>