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39" w:rsidRDefault="004F2039" w:rsidP="00EA06C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pt;margin-top:9pt;width:362.2pt;height:531pt;z-index:251654144" stroked="t" strokecolor="blue" strokeweight="1.5pt">
            <v:imagedata r:id="rId4" o:title="" croptop="3932f" cropbottom="3604f" cropleft="5869f" cropright="6918f"/>
            <w10:wrap type="square"/>
          </v:shape>
        </w:pict>
      </w:r>
    </w:p>
    <w:p w:rsidR="004F2039" w:rsidRDefault="004F2039" w:rsidP="00D56681">
      <w:pPr>
        <w:rPr>
          <w:rFonts w:ascii="Times New Roman" w:hAnsi="Times New Roman"/>
          <w:b/>
          <w:sz w:val="32"/>
          <w:szCs w:val="32"/>
        </w:rPr>
      </w:pPr>
    </w:p>
    <w:p w:rsidR="004F2039" w:rsidRPr="00180DA2" w:rsidRDefault="004F2039" w:rsidP="00EA06C4">
      <w:pPr>
        <w:jc w:val="center"/>
        <w:rPr>
          <w:rFonts w:ascii="Segoe Script" w:hAnsi="Segoe Script"/>
          <w:b/>
          <w:sz w:val="60"/>
          <w:szCs w:val="60"/>
        </w:rPr>
      </w:pPr>
    </w:p>
    <w:p w:rsidR="004F2039" w:rsidRPr="00680892" w:rsidRDefault="004F2039" w:rsidP="00EA06C4">
      <w:pPr>
        <w:jc w:val="center"/>
        <w:rPr>
          <w:rFonts w:ascii="Segoe Script" w:hAnsi="Segoe Script"/>
          <w:sz w:val="72"/>
          <w:szCs w:val="72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680892">
      <w:pPr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Default="004F2039" w:rsidP="00EA06C4">
      <w:pPr>
        <w:jc w:val="center"/>
        <w:rPr>
          <w:rFonts w:ascii="Times New Roman" w:hAnsi="Times New Roman"/>
          <w:sz w:val="28"/>
          <w:szCs w:val="28"/>
        </w:rPr>
      </w:pPr>
    </w:p>
    <w:p w:rsidR="004F2039" w:rsidRPr="00680892" w:rsidRDefault="004F2039" w:rsidP="00EA06C4">
      <w:pPr>
        <w:jc w:val="center"/>
        <w:rPr>
          <w:rFonts w:ascii="Segoe Script" w:hAnsi="Segoe Script"/>
          <w:sz w:val="36"/>
          <w:szCs w:val="36"/>
        </w:rPr>
      </w:pPr>
    </w:p>
    <w:p w:rsidR="004F2039" w:rsidRDefault="004F2039" w:rsidP="00680892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680892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117pt;margin-top:21.85pt;width:5in;height:108pt;z-index:251653120" fillcolor="#cff">
            <v:textbox style="mso-next-textbox:#_x0000_s1027">
              <w:txbxContent>
                <w:p w:rsidR="004F2039" w:rsidRPr="00585A68" w:rsidRDefault="004F2039">
                  <w:pPr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585A68">
                    <w:rPr>
                      <w:rFonts w:ascii="Georgia" w:hAnsi="Georgia"/>
                      <w:b/>
                      <w:sz w:val="28"/>
                      <w:szCs w:val="28"/>
                    </w:rPr>
                    <w:t>Ховпун Ксения 4 года (воспитанница МБДОУ детский сад № 450 Сормовского района) с мамой Еленой Григорьевной</w:t>
                  </w:r>
                </w:p>
              </w:txbxContent>
            </v:textbox>
          </v:shape>
        </w:pict>
      </w: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180DA2">
      <w:pPr>
        <w:spacing w:after="0"/>
        <w:ind w:firstLine="708"/>
        <w:jc w:val="center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Нижний Новгород,2014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Однажды в одном сказочном лесу появился на свет маленький оленёнок. Его мама дала ему имя </w:t>
      </w:r>
      <w:r w:rsidRPr="00680892">
        <w:rPr>
          <w:rFonts w:ascii="Segoe Script" w:hAnsi="Segoe Script"/>
          <w:b/>
          <w:sz w:val="36"/>
          <w:szCs w:val="36"/>
        </w:rPr>
        <w:t>Огонёк</w:t>
      </w:r>
      <w:r w:rsidRPr="00680892">
        <w:rPr>
          <w:rFonts w:ascii="Segoe Script" w:hAnsi="Segoe Script"/>
          <w:sz w:val="36"/>
          <w:szCs w:val="36"/>
        </w:rPr>
        <w:t>, потому что он был очень резвым и подвижным малышом. Кроме того, Огонёк был очень любопытным, и поэтому, как только его маленькие ножки окрепли, он вместе с мамой отправился на прогулку. Как красиво и интересно было вокруг!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Pr="00180DA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</w:r>
      <w:r w:rsidRPr="00180DA2">
        <w:rPr>
          <w:rFonts w:ascii="Segoe Script" w:hAnsi="Segoe Script"/>
          <w:sz w:val="36"/>
          <w:szCs w:val="36"/>
        </w:rPr>
        <w:pict>
          <v:shape id="_x0000_s1028" type="#_x0000_t75" style="width:324.6pt;height:438pt;mso-position-horizontal-relative:char;mso-position-vertical-relative:line">
            <v:imagedata r:id="rId5" o:title="" cropright="778f"/>
            <w10:anchorlock/>
          </v:shape>
        </w:pic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203FF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Первым, кого повстречал Огонёк на своём пути, был маленький </w:t>
      </w:r>
      <w:r w:rsidRPr="00680892">
        <w:rPr>
          <w:rFonts w:ascii="Segoe Script" w:hAnsi="Segoe Script"/>
          <w:b/>
          <w:sz w:val="36"/>
          <w:szCs w:val="36"/>
        </w:rPr>
        <w:t>Муравей</w:t>
      </w:r>
      <w:r w:rsidRPr="00680892">
        <w:rPr>
          <w:rFonts w:ascii="Segoe Script" w:hAnsi="Segoe Script"/>
          <w:sz w:val="36"/>
          <w:szCs w:val="36"/>
        </w:rPr>
        <w:t>. Муравей был совсем крошечным, но при этом тащил на себе веточку дерева, втрое больше его самого.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Зачем тебе такая огромная палка? – спросил Огонёк.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Она нужна мне для строительства муравейника. Каждый должен приносить пользу! – быстро ответил Муравей и поспешил дальше.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Пользу… - удивленно повторил Огонёк, и побежал догонять свою маму.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</w:r>
      <w:r w:rsidRPr="00B84F3C">
        <w:rPr>
          <w:rFonts w:ascii="Segoe Script" w:hAnsi="Segoe Script"/>
          <w:sz w:val="36"/>
          <w:szCs w:val="36"/>
        </w:rPr>
        <w:pict>
          <v:shape id="_x0000_s1029" type="#_x0000_t75" style="width:339.9pt;height:486pt;mso-position-horizontal-relative:char;mso-position-vertical-relative:line">
            <v:imagedata r:id="rId6" o:title="" croptop="1966f" cropbottom="1638f" cropleft="4020f" cropright="3757f"/>
            <w10:anchorlock/>
          </v:shape>
        </w:pic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Вскоре Огонёк и его мама вышли на поляну. Кругом было много пёстрых, красивых цветов. Вдруг над самым ухом Огонька раздалось жужжание. Оленёнок оглянулся и увидел полосатую </w:t>
      </w:r>
      <w:r w:rsidRPr="00680892">
        <w:rPr>
          <w:rFonts w:ascii="Segoe Script" w:hAnsi="Segoe Script"/>
          <w:b/>
          <w:sz w:val="36"/>
          <w:szCs w:val="36"/>
        </w:rPr>
        <w:t>Пчёлку</w:t>
      </w:r>
      <w:r w:rsidRPr="00680892">
        <w:rPr>
          <w:rFonts w:ascii="Segoe Script" w:hAnsi="Segoe Script"/>
          <w:sz w:val="36"/>
          <w:szCs w:val="36"/>
        </w:rPr>
        <w:t>, которая кружила над цветком, и держала в своих мохнатых лапках маленькое ведерко.</w:t>
      </w:r>
    </w:p>
    <w:p w:rsidR="004F2039" w:rsidRPr="00680892" w:rsidRDefault="004F2039" w:rsidP="00203FF4">
      <w:pPr>
        <w:spacing w:after="0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 </w:t>
      </w:r>
      <w:r w:rsidRPr="00680892">
        <w:rPr>
          <w:rFonts w:ascii="Segoe Script" w:hAnsi="Segoe Script"/>
          <w:sz w:val="36"/>
          <w:szCs w:val="36"/>
        </w:rPr>
        <w:tab/>
        <w:t>- А что это ты делаешь? – поинтересовался Огонёк.</w:t>
      </w:r>
    </w:p>
    <w:p w:rsidR="004F2039" w:rsidRPr="00680892" w:rsidRDefault="004F2039" w:rsidP="00203FF4">
      <w:pPr>
        <w:spacing w:after="0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ab/>
        <w:t xml:space="preserve">- Я собираю цветочный нектар и сладкую пыльцу. Наберу полное ведерко и отнесу в улей. Из нектара мы делаем мёд. Он очень полезен для здоровья! – ответила Пчёлка и улетела прочь. </w:t>
      </w:r>
    </w:p>
    <w:p w:rsidR="004F2039" w:rsidRPr="00B84F3C" w:rsidRDefault="004F2039" w:rsidP="00203FF4">
      <w:pPr>
        <w:spacing w:after="0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ab/>
        <w:t>- Полезен … - задумчиво повторил Огонёк</w:t>
      </w:r>
      <w:r>
        <w:rPr>
          <w:rFonts w:ascii="Segoe Script" w:hAnsi="Segoe Script"/>
          <w:sz w:val="36"/>
          <w:szCs w:val="36"/>
        </w:rPr>
        <w:t>.</w:t>
      </w:r>
    </w:p>
    <w:p w:rsidR="004F2039" w:rsidRPr="00B84F3C" w:rsidRDefault="004F2039" w:rsidP="00B84F3C">
      <w:pPr>
        <w:spacing w:after="0"/>
        <w:ind w:left="16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B84F3C">
        <w:rPr>
          <w:rFonts w:ascii="Times New Roman" w:hAnsi="Times New Roman"/>
          <w:sz w:val="28"/>
          <w:szCs w:val="28"/>
        </w:rPr>
        <w:pict>
          <v:shape id="_x0000_s1030" type="#_x0000_t75" style="width:290.85pt;height:404.75pt;mso-position-horizontal-relative:char;mso-position-vertical-relative:line">
            <v:imagedata r:id="rId7" o:title="" croptop="983f" cropbottom="1638f" cropleft="1311f" cropright="3932f"/>
            <w10:anchorlock/>
          </v:shape>
        </w:pic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Оленёнок с мамой продолжили свою прогулку. Когда они вышли на опушку леса, Огонёк вдруг услышал странные звуки: «Тук-Тук-Тук. Тук-Тук-Тук».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Что это, мама? – удивленно спросил Огонёк.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- Посмотри, вон на то высокое дерево! – сказала мама Оленёнка. Видишь там птицу с красным хохолком на голове? Это </w:t>
      </w:r>
      <w:r w:rsidRPr="00680892">
        <w:rPr>
          <w:rFonts w:ascii="Segoe Script" w:hAnsi="Segoe Script"/>
          <w:b/>
          <w:sz w:val="36"/>
          <w:szCs w:val="36"/>
        </w:rPr>
        <w:t>Дятел.</w:t>
      </w:r>
      <w:r w:rsidRPr="00680892">
        <w:rPr>
          <w:rFonts w:ascii="Segoe Script" w:hAnsi="Segoe Script"/>
          <w:sz w:val="36"/>
          <w:szCs w:val="36"/>
        </w:rPr>
        <w:t xml:space="preserve"> Его называют Лесным Лекарем. Он делает важное и полезное дело, лечит деревья от вредных жучков и опасных насекомых. 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Полезное дело… - повторил Огонёк уже знакомое ему слово.</w:t>
      </w:r>
    </w:p>
    <w:p w:rsidR="004F2039" w:rsidRPr="00680892" w:rsidRDefault="004F2039" w:rsidP="00B84F3C">
      <w:pPr>
        <w:spacing w:after="0"/>
        <w:ind w:firstLine="1800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</w:r>
      <w:r w:rsidRPr="00B84F3C">
        <w:rPr>
          <w:rFonts w:ascii="Segoe Script" w:hAnsi="Segoe Script"/>
          <w:sz w:val="36"/>
          <w:szCs w:val="36"/>
        </w:rPr>
        <w:pict>
          <v:shape id="_x0000_s1031" type="#_x0000_t75" style="width:305.4pt;height:6in;mso-position-horizontal-relative:char;mso-position-vertical-relative:line">
            <v:imagedata r:id="rId8" o:title="" cropleft="3762f"/>
            <w10:anchorlock/>
          </v:shape>
        </w:pic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Оленёнок и его мама устали от долгой прогулки и прилегли на травку немного передохнуть. Вдруг земля под Огоньком зашевелилась, и из норки показалась голова серого </w:t>
      </w:r>
      <w:r w:rsidRPr="00680892">
        <w:rPr>
          <w:rFonts w:ascii="Segoe Script" w:hAnsi="Segoe Script"/>
          <w:b/>
          <w:sz w:val="36"/>
          <w:szCs w:val="36"/>
        </w:rPr>
        <w:t>Крота</w:t>
      </w:r>
      <w:r w:rsidRPr="00680892">
        <w:rPr>
          <w:rFonts w:ascii="Segoe Script" w:hAnsi="Segoe Script"/>
          <w:sz w:val="36"/>
          <w:szCs w:val="36"/>
        </w:rPr>
        <w:t>.</w:t>
      </w:r>
    </w:p>
    <w:p w:rsidR="004F2039" w:rsidRPr="00680892" w:rsidRDefault="004F2039" w:rsidP="00203FF4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Кто ты? И зачем ты копаешь землю? – спросил Огонёк.</w:t>
      </w:r>
    </w:p>
    <w:p w:rsidR="004F2039" w:rsidRPr="00680892" w:rsidRDefault="004F2039" w:rsidP="00C10F5B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 xml:space="preserve">- Я – Крот. Я приношу пользу тем, что рыхлю землю, делаю ее мягкой и плодородной. Овощи и растения лучше растут в мягкой земле, понимаешь? Ну, некогда мне болтать! Работы много! Каждый должен приносить пользу! – сказал Крот и скрылся под землей. </w:t>
      </w:r>
    </w:p>
    <w:p w:rsidR="004F2039" w:rsidRPr="00680892" w:rsidRDefault="004F2039" w:rsidP="00C10F5B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  <w:r w:rsidRPr="00680892">
        <w:rPr>
          <w:rFonts w:ascii="Segoe Script" w:hAnsi="Segoe Script"/>
          <w:sz w:val="36"/>
          <w:szCs w:val="36"/>
        </w:rPr>
        <w:t>- Приносить пользу… - снова повторил Огонёк и загрустил.</w:t>
      </w:r>
    </w:p>
    <w:p w:rsidR="004F2039" w:rsidRDefault="004F2039" w:rsidP="00B84F3C">
      <w:pPr>
        <w:spacing w:after="0"/>
        <w:ind w:firstLine="1980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</w:r>
      <w:r w:rsidRPr="00B84F3C">
        <w:rPr>
          <w:rFonts w:ascii="Segoe Script" w:hAnsi="Segoe Script"/>
          <w:sz w:val="36"/>
          <w:szCs w:val="36"/>
        </w:rPr>
        <w:pict>
          <v:shape id="_x0000_s1032" type="#_x0000_t75" style="width:256.5pt;height:342pt;mso-position-horizontal-relative:char;mso-position-vertical-relative:line">
            <v:imagedata r:id="rId9" o:title=""/>
            <w10:anchorlock/>
          </v:shape>
        </w:pict>
      </w:r>
    </w:p>
    <w:p w:rsidR="004F2039" w:rsidRDefault="004F2039" w:rsidP="00C10F5B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C10F5B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Pr="00B84F3C" w:rsidRDefault="004F2039" w:rsidP="00F71E00">
      <w:pPr>
        <w:spacing w:after="0"/>
        <w:jc w:val="both"/>
        <w:rPr>
          <w:rFonts w:ascii="Segoe Script" w:hAnsi="Segoe Script"/>
          <w:sz w:val="32"/>
          <w:szCs w:val="32"/>
        </w:rPr>
      </w:pPr>
      <w:r w:rsidRPr="00F71E00">
        <w:rPr>
          <w:rFonts w:ascii="Segoe Script" w:hAnsi="Segoe Script"/>
          <w:sz w:val="36"/>
          <w:szCs w:val="36"/>
        </w:rPr>
        <w:tab/>
      </w:r>
      <w:r w:rsidRPr="00B84F3C">
        <w:rPr>
          <w:rFonts w:ascii="Segoe Script" w:hAnsi="Segoe Script"/>
          <w:sz w:val="32"/>
          <w:szCs w:val="32"/>
        </w:rPr>
        <w:t>Когда Огонёк и его мама вернулись с прогулки домой, оленёнок сказал:</w:t>
      </w:r>
    </w:p>
    <w:p w:rsidR="004F2039" w:rsidRPr="00B84F3C" w:rsidRDefault="004F2039" w:rsidP="00F71E00">
      <w:pPr>
        <w:spacing w:after="0"/>
        <w:jc w:val="both"/>
        <w:rPr>
          <w:rFonts w:ascii="Segoe Script" w:hAnsi="Segoe Script"/>
          <w:sz w:val="32"/>
          <w:szCs w:val="32"/>
        </w:rPr>
      </w:pPr>
      <w:r w:rsidRPr="00B84F3C">
        <w:rPr>
          <w:rFonts w:ascii="Segoe Script" w:hAnsi="Segoe Script"/>
          <w:sz w:val="32"/>
          <w:szCs w:val="32"/>
        </w:rPr>
        <w:tab/>
        <w:t>- Послушай мама! Муравей  - строит муравейник. Пчёлка – делает мёд. Дятел – лечит деревья. Крот – рыхлит землю. Все они делают полезные и важные дела. А как же я? Какую пользу должен принести я?</w:t>
      </w:r>
    </w:p>
    <w:p w:rsidR="004F2039" w:rsidRPr="00B84F3C" w:rsidRDefault="004F2039" w:rsidP="00F71E00">
      <w:pPr>
        <w:spacing w:after="0"/>
        <w:jc w:val="both"/>
        <w:rPr>
          <w:rFonts w:ascii="Segoe Script" w:hAnsi="Segoe Script"/>
          <w:sz w:val="32"/>
          <w:szCs w:val="32"/>
        </w:rPr>
      </w:pPr>
      <w:r w:rsidRPr="00B84F3C">
        <w:rPr>
          <w:rFonts w:ascii="Segoe Script" w:hAnsi="Segoe Script"/>
          <w:sz w:val="32"/>
          <w:szCs w:val="32"/>
        </w:rPr>
        <w:tab/>
        <w:t>- Всему свое время, малыш! – улыбнулась мама и поцеловала его.</w:t>
      </w:r>
    </w:p>
    <w:p w:rsidR="004F2039" w:rsidRPr="00B84F3C" w:rsidRDefault="004F2039" w:rsidP="00F71E00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B84F3C">
        <w:rPr>
          <w:rFonts w:ascii="Segoe Script" w:hAnsi="Segoe Script"/>
          <w:sz w:val="32"/>
          <w:szCs w:val="32"/>
        </w:rPr>
        <w:t xml:space="preserve">Лето сменила осень,  следом за осенью наступила зима. Оленёнок подрос, и на его голове уже начали расти маленькие рожки. Но это его совсем не радовало, Огонёк по-прежнему грустил оттого, что не мог найти для себя полезного и важного дела. </w:t>
      </w:r>
    </w:p>
    <w:p w:rsidR="004F2039" w:rsidRPr="00F71E00" w:rsidRDefault="004F2039" w:rsidP="00F71E00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Default="004F2039" w:rsidP="00B84F3C">
      <w:pPr>
        <w:spacing w:after="0"/>
        <w:ind w:firstLine="1620"/>
        <w:jc w:val="both"/>
        <w:rPr>
          <w:rFonts w:ascii="Segoe Script" w:hAnsi="Segoe Script"/>
          <w:sz w:val="36"/>
          <w:szCs w:val="36"/>
        </w:rPr>
      </w:pPr>
      <w:r>
        <w:rPr>
          <w:noProof/>
          <w:lang w:eastAsia="ru-RU"/>
        </w:rPr>
      </w:r>
      <w:r w:rsidRPr="00B84F3C">
        <w:rPr>
          <w:rFonts w:ascii="Segoe Script" w:hAnsi="Segoe Script"/>
          <w:sz w:val="36"/>
          <w:szCs w:val="36"/>
        </w:rPr>
        <w:pict>
          <v:shape id="_x0000_s1033" type="#_x0000_t75" style="width:297.6pt;height:412.15pt;mso-position-horizontal-relative:char;mso-position-vertical-relative:line">
            <v:imagedata r:id="rId10" o:title="" cropright="2438f"/>
            <w10:anchorlock/>
          </v:shape>
        </w:pict>
      </w:r>
    </w:p>
    <w:p w:rsidR="004F2039" w:rsidRDefault="004F2039" w:rsidP="00F71E00">
      <w:pPr>
        <w:spacing w:after="0"/>
        <w:ind w:firstLine="708"/>
        <w:jc w:val="both"/>
        <w:rPr>
          <w:rFonts w:ascii="Segoe Script" w:hAnsi="Segoe Script"/>
          <w:sz w:val="36"/>
          <w:szCs w:val="36"/>
        </w:rPr>
      </w:pP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 xml:space="preserve">Как-то одним морозным зимним днём он, скучая, бродил по заснеженному лесу, и вдруг увидел впереди себя идущего настоящего </w:t>
      </w:r>
      <w:r w:rsidRPr="00DD5DA0">
        <w:rPr>
          <w:rFonts w:ascii="Segoe Script" w:hAnsi="Segoe Script"/>
          <w:b/>
          <w:sz w:val="32"/>
          <w:szCs w:val="32"/>
        </w:rPr>
        <w:t xml:space="preserve">Деда Мороза </w:t>
      </w:r>
      <w:r w:rsidRPr="00DD5DA0">
        <w:rPr>
          <w:rFonts w:ascii="Segoe Script" w:hAnsi="Segoe Script"/>
          <w:sz w:val="32"/>
          <w:szCs w:val="32"/>
        </w:rPr>
        <w:t xml:space="preserve">в красивом красном тулупе. На плечах у него был огромный мешок. Мешок видимо был очень тяжелый, потому что Дед Мороз то и дело останавливался, опускал мешок и вытирал рукавицей пот со лба. </w:t>
      </w: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- Здравствуйте! – робко сказал Огонёк и подошёл к Деду Морозу.</w:t>
      </w: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- Здравствуй, Оленёнок! – устало сказал Дед Мороз и опустился на пенек. - Да, совсем, знать, я стар стал. Тяжело мне нести мешок с подарками… Боюсь не успею я порадовать ребятишек к Новому году… - сказал Дед Мороз и вздохнул.</w:t>
      </w: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- Давайте, я помогу вам! – радостно закричал Огонёк.</w:t>
      </w: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- А под силу ли тебе будет? – засомневался Дед Мороз.</w:t>
      </w:r>
    </w:p>
    <w:p w:rsidR="004F2039" w:rsidRPr="00DD5DA0" w:rsidRDefault="004F2039" w:rsidP="00F71E00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- Конечно! Мы положим мешок на сани, и я повезу его! – предложил Огонёк.</w:t>
      </w:r>
    </w:p>
    <w:p w:rsidR="004F2039" w:rsidRDefault="004F2039" w:rsidP="00C10F5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2039" w:rsidRDefault="004F2039" w:rsidP="00585A68">
      <w:pPr>
        <w:spacing w:after="0"/>
        <w:ind w:left="198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585A68">
        <w:rPr>
          <w:rFonts w:ascii="Times New Roman" w:hAnsi="Times New Roman"/>
          <w:sz w:val="28"/>
          <w:szCs w:val="28"/>
        </w:rPr>
        <w:pict>
          <v:shape id="_x0000_s1034" type="#_x0000_t75" style="width:222.75pt;height:297pt;mso-position-horizontal-relative:char;mso-position-vertical-relative:line">
            <v:imagedata r:id="rId11" o:title=""/>
            <w10:anchorlock/>
          </v:shape>
        </w:pict>
      </w:r>
    </w:p>
    <w:p w:rsidR="004F2039" w:rsidRDefault="004F2039" w:rsidP="00F71E0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 xml:space="preserve">Так они и сделали. Запрягли Огонька в сани, на которые положили огромный мешок с подарками, и тронулись в путь. Временами дорога была нелёгкой, особенно трудно было Огоньку поднимать тяжелую повозку в гору, но он не отчаивался и с упорством продолжал путь, ведь теперь он знал, что и он выполняет очень важное и полезное дело – везет новогодние подарки детям. Благодаря Огоньку Дед Мороз сумел не только вовремя доставить подарки, но и подарить людям радость, потому что вместе с новогодним подарком в их дом приходили праздник, веселье и смех. </w:t>
      </w:r>
    </w:p>
    <w:p w:rsidR="004F2039" w:rsidRPr="00DD5DA0" w:rsidRDefault="004F2039" w:rsidP="00C10F5B">
      <w:pPr>
        <w:spacing w:after="0"/>
        <w:ind w:firstLine="708"/>
        <w:jc w:val="both"/>
        <w:rPr>
          <w:rFonts w:ascii="Segoe Script" w:hAnsi="Segoe Script"/>
          <w:sz w:val="32"/>
          <w:szCs w:val="32"/>
        </w:rPr>
      </w:pPr>
      <w:r w:rsidRPr="00DD5DA0">
        <w:rPr>
          <w:rFonts w:ascii="Segoe Script" w:hAnsi="Segoe Script"/>
          <w:sz w:val="32"/>
          <w:szCs w:val="32"/>
        </w:rPr>
        <w:t>В ту новогоднюю ночь Огонёк</w:t>
      </w:r>
      <w:r>
        <w:rPr>
          <w:rFonts w:ascii="Segoe Script" w:hAnsi="Segoe Script"/>
          <w:sz w:val="32"/>
          <w:szCs w:val="32"/>
        </w:rPr>
        <w:t xml:space="preserve"> был</w:t>
      </w:r>
      <w:r w:rsidRPr="00DD5DA0">
        <w:rPr>
          <w:rFonts w:ascii="Segoe Script" w:hAnsi="Segoe Script"/>
          <w:sz w:val="32"/>
          <w:szCs w:val="32"/>
        </w:rPr>
        <w:t xml:space="preserve"> по-настоящему счастлив, потому что Дед Мороз похвалил его и назвал своим верным помощником. Именно с тех самых пор Дед Мороз и стал путешествовать по свету в оленьей упряжке! </w:t>
      </w:r>
    </w:p>
    <w:p w:rsidR="004F2039" w:rsidRDefault="004F2039" w:rsidP="00C10F5B">
      <w:pPr>
        <w:spacing w:after="0"/>
        <w:ind w:left="2160"/>
        <w:jc w:val="both"/>
        <w:rPr>
          <w:rFonts w:ascii="Segoe Script" w:hAnsi="Segoe Script"/>
          <w:sz w:val="36"/>
          <w:szCs w:val="36"/>
        </w:rPr>
      </w:pPr>
      <w:r w:rsidRPr="00F71E00">
        <w:rPr>
          <w:rFonts w:ascii="Segoe Script" w:hAnsi="Segoe Script"/>
          <w:sz w:val="36"/>
          <w:szCs w:val="36"/>
        </w:rPr>
        <w:t xml:space="preserve">   </w:t>
      </w:r>
      <w:r>
        <w:rPr>
          <w:noProof/>
          <w:lang w:eastAsia="ru-RU"/>
        </w:rPr>
      </w:r>
      <w:r w:rsidRPr="00585A68">
        <w:rPr>
          <w:rFonts w:ascii="Segoe Script" w:hAnsi="Segoe Script"/>
          <w:sz w:val="36"/>
          <w:szCs w:val="36"/>
        </w:rPr>
        <w:pict>
          <v:shape id="_x0000_s1035" type="#_x0000_t75" style="width:247.2pt;height:324pt;mso-position-horizontal-relative:char;mso-position-vertical-relative:line">
            <v:imagedata r:id="rId12" o:title="" croptop=".0625" cropright="3034f"/>
            <w10:anchorlock/>
          </v:shape>
        </w:pict>
      </w:r>
    </w:p>
    <w:p w:rsidR="004F2039" w:rsidRPr="00C940B6" w:rsidRDefault="004F2039" w:rsidP="00C940B6">
      <w:pPr>
        <w:jc w:val="right"/>
        <w:rPr>
          <w:rFonts w:ascii="Segoe Script" w:hAnsi="Segoe Script"/>
          <w:sz w:val="28"/>
          <w:szCs w:val="28"/>
        </w:rPr>
      </w:pPr>
      <w:r w:rsidRPr="00C940B6">
        <w:rPr>
          <w:rFonts w:ascii="Segoe Script" w:hAnsi="Segoe Script"/>
          <w:sz w:val="28"/>
          <w:szCs w:val="28"/>
        </w:rPr>
        <w:t>Иллюстрации Ховпун Ксении</w:t>
      </w:r>
    </w:p>
    <w:sectPr w:rsidR="004F2039" w:rsidRPr="00C940B6" w:rsidSect="00B84F3C">
      <w:pgSz w:w="11906" w:h="16838"/>
      <w:pgMar w:top="719" w:right="1558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Scrip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06C4"/>
    <w:rsid w:val="00012148"/>
    <w:rsid w:val="0002616C"/>
    <w:rsid w:val="001624AD"/>
    <w:rsid w:val="00180DA2"/>
    <w:rsid w:val="001D47F3"/>
    <w:rsid w:val="00203FF4"/>
    <w:rsid w:val="00204672"/>
    <w:rsid w:val="00480967"/>
    <w:rsid w:val="00492C1C"/>
    <w:rsid w:val="004E0E06"/>
    <w:rsid w:val="004F2039"/>
    <w:rsid w:val="00585A68"/>
    <w:rsid w:val="005C70D3"/>
    <w:rsid w:val="00680892"/>
    <w:rsid w:val="00773C71"/>
    <w:rsid w:val="008C304E"/>
    <w:rsid w:val="00930DF2"/>
    <w:rsid w:val="0093432B"/>
    <w:rsid w:val="00992C4E"/>
    <w:rsid w:val="00B84F3C"/>
    <w:rsid w:val="00B9399F"/>
    <w:rsid w:val="00C10F5B"/>
    <w:rsid w:val="00C32556"/>
    <w:rsid w:val="00C940B6"/>
    <w:rsid w:val="00CC69A4"/>
    <w:rsid w:val="00D56681"/>
    <w:rsid w:val="00DD5DA0"/>
    <w:rsid w:val="00EA06C4"/>
    <w:rsid w:val="00ED7463"/>
    <w:rsid w:val="00F7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4A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163</TotalTime>
  <Pages>9</Pages>
  <Words>703</Words>
  <Characters>4011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*</cp:lastModifiedBy>
  <cp:revision>11</cp:revision>
  <dcterms:created xsi:type="dcterms:W3CDTF">2014-12-02T19:28:00Z</dcterms:created>
  <dcterms:modified xsi:type="dcterms:W3CDTF">2014-12-11T09:53:00Z</dcterms:modified>
</cp:coreProperties>
</file>